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4E20" w:rsidRPr="00577C66" w:rsidRDefault="006D33AB" w:rsidP="002C51B3">
      <w:pPr>
        <w:pStyle w:val="Datumszeile"/>
        <w:spacing w:before="3200"/>
      </w:pPr>
      <w:r w:rsidRPr="002B55F8">
        <w:rPr>
          <w:rFonts w:cs="Open Sans"/>
          <w:noProof/>
          <w:lang w:eastAsia="de-DE"/>
        </w:rPr>
        <w:drawing>
          <wp:anchor distT="0" distB="0" distL="114300" distR="114300" simplePos="0" relativeHeight="251672576" behindDoc="0" locked="0" layoutInCell="1" allowOverlap="1" wp14:anchorId="7A19E79C" wp14:editId="4ED73432">
            <wp:simplePos x="0" y="0"/>
            <wp:positionH relativeFrom="column">
              <wp:posOffset>3310890</wp:posOffset>
            </wp:positionH>
            <wp:positionV relativeFrom="page">
              <wp:posOffset>1785439</wp:posOffset>
            </wp:positionV>
            <wp:extent cx="1532613" cy="434468"/>
            <wp:effectExtent l="0" t="0" r="0" b="381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sp_Zweitlogo_HKS9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613" cy="434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7E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1" layoutInCell="1" allowOverlap="0">
                <wp:simplePos x="0" y="0"/>
                <wp:positionH relativeFrom="page">
                  <wp:posOffset>4392295</wp:posOffset>
                </wp:positionH>
                <wp:positionV relativeFrom="page">
                  <wp:posOffset>2556510</wp:posOffset>
                </wp:positionV>
                <wp:extent cx="2448000" cy="828000"/>
                <wp:effectExtent l="0" t="0" r="9525" b="10795"/>
                <wp:wrapNone/>
                <wp:docPr id="10" name="Textfeld 10" descr="Bearbeiter, Telefon, E-Mail etc." title="Absenderdat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8000" cy="82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2EF6" w:rsidRDefault="00D077E4" w:rsidP="00D077E4">
                            <w:pPr>
                              <w:pStyle w:val="Bearbeiterdaten"/>
                              <w:ind w:left="1185" w:hanging="1185"/>
                            </w:pPr>
                            <w:r>
                              <w:t>Bearbeiter:</w:t>
                            </w:r>
                            <w:r>
                              <w:tab/>
                            </w:r>
                            <w:r w:rsidR="00601C3E">
                              <w:t xml:space="preserve">Prof. Dr. </w:t>
                            </w:r>
                            <w:proofErr w:type="spellStart"/>
                            <w:r w:rsidR="00601C3E">
                              <w:t>rer</w:t>
                            </w:r>
                            <w:proofErr w:type="spellEnd"/>
                            <w:r w:rsidR="00601C3E">
                              <w:t>. pol.</w:t>
                            </w:r>
                            <w:r w:rsidR="007A3C05">
                              <w:br/>
                            </w:r>
                            <w:r w:rsidR="00601C3E" w:rsidRPr="00601C3E">
                              <w:rPr>
                                <w:color w:val="auto"/>
                              </w:rPr>
                              <w:t>Thorsten Claus</w:t>
                            </w:r>
                          </w:p>
                          <w:p w:rsidR="00D077E4" w:rsidRDefault="00D077E4" w:rsidP="00D077E4">
                            <w:pPr>
                              <w:pStyle w:val="Bearbeiterdaten"/>
                              <w:ind w:left="1185" w:hanging="1185"/>
                            </w:pPr>
                            <w:r>
                              <w:t>Telefon:</w:t>
                            </w:r>
                            <w:r>
                              <w:tab/>
                            </w:r>
                            <w:r w:rsidR="00012EF6">
                              <w:tab/>
                            </w:r>
                            <w:r w:rsidR="00601C3E">
                              <w:t>03583 612 4001</w:t>
                            </w:r>
                          </w:p>
                          <w:p w:rsidR="008801C7" w:rsidRDefault="007A3C05" w:rsidP="00D077E4">
                            <w:pPr>
                              <w:pStyle w:val="Bearbeiterdaten"/>
                            </w:pPr>
                            <w:r>
                              <w:t>Telefax:</w:t>
                            </w:r>
                            <w:r>
                              <w:tab/>
                              <w:t>03583 612 4009</w:t>
                            </w:r>
                          </w:p>
                          <w:p w:rsidR="00D077E4" w:rsidRDefault="003D1C5E" w:rsidP="00D077E4">
                            <w:pPr>
                              <w:pStyle w:val="Bearbeiterdaten"/>
                            </w:pPr>
                            <w:r>
                              <w:t>E-Mail:</w:t>
                            </w:r>
                            <w:r>
                              <w:tab/>
                            </w:r>
                            <w:r w:rsidR="00601C3E" w:rsidRPr="00601C3E">
                              <w:rPr>
                                <w:color w:val="auto"/>
                              </w:rPr>
                              <w:t>Thorsten.Claus</w:t>
                            </w:r>
                            <w:r w:rsidR="00D077E4">
                              <w:t>@tu-dresden.de</w:t>
                            </w:r>
                          </w:p>
                          <w:p w:rsidR="00D077E4" w:rsidRPr="00D077E4" w:rsidRDefault="00D077E4" w:rsidP="00D077E4">
                            <w:pPr>
                              <w:pStyle w:val="Bearbeiterdaten"/>
                            </w:pPr>
                            <w:r>
                              <w:t>AZ: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alt="Titel: Absenderdaten - Beschreibung: Bearbeiter, Telefon, E-Mail etc." style="position:absolute;left:0;text-align:left;margin-left:345.85pt;margin-top:201.3pt;width:192.75pt;height:65.2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" o:allowoverlap="f" filled="f" stroked="f" strokeweight=".5pt">
                <v:textbox inset="0,0,0,0">
                  <w:txbxContent>
                    <w:p w:rsidR="00012EF6" w:rsidRDefault="00D077E4" w:rsidP="00D077E4">
                      <w:pPr>
                        <w:pStyle w:val="Bearbeiterdaten"/>
                        <w:ind w:left="1185" w:hanging="1185"/>
                      </w:pPr>
                      <w:r>
                        <w:t>Bearbeiter:</w:t>
                      </w:r>
                      <w:r>
                        <w:tab/>
                      </w:r>
                      <w:r w:rsidR="00601C3E">
                        <w:t xml:space="preserve">Prof. Dr. </w:t>
                      </w:r>
                      <w:proofErr w:type="spellStart"/>
                      <w:r w:rsidR="00601C3E">
                        <w:t>rer</w:t>
                      </w:r>
                      <w:proofErr w:type="spellEnd"/>
                      <w:r w:rsidR="00601C3E">
                        <w:t>. pol.</w:t>
                      </w:r>
                      <w:r w:rsidR="007A3C05">
                        <w:br/>
                      </w:r>
                      <w:r w:rsidR="00601C3E" w:rsidRPr="00601C3E">
                        <w:rPr>
                          <w:color w:val="auto"/>
                        </w:rPr>
                        <w:t>Thorsten Claus</w:t>
                      </w:r>
                    </w:p>
                    <w:p w:rsidR="00D077E4" w:rsidRDefault="00D077E4" w:rsidP="00D077E4">
                      <w:pPr>
                        <w:pStyle w:val="Bearbeiterdaten"/>
                        <w:ind w:left="1185" w:hanging="1185"/>
                      </w:pPr>
                      <w:r>
                        <w:t>Telefon:</w:t>
                      </w:r>
                      <w:r>
                        <w:tab/>
                      </w:r>
                      <w:r w:rsidR="00012EF6">
                        <w:tab/>
                      </w:r>
                      <w:r w:rsidR="00601C3E">
                        <w:t>03583 612 4001</w:t>
                      </w:r>
                    </w:p>
                    <w:p w:rsidR="008801C7" w:rsidRDefault="007A3C05" w:rsidP="00D077E4">
                      <w:pPr>
                        <w:pStyle w:val="Bearbeiterdaten"/>
                      </w:pPr>
                      <w:r>
                        <w:t>Telefax:</w:t>
                      </w:r>
                      <w:r>
                        <w:tab/>
                        <w:t>03583 612 4009</w:t>
                      </w:r>
                    </w:p>
                    <w:p w:rsidR="00D077E4" w:rsidRDefault="003D1C5E" w:rsidP="00D077E4">
                      <w:pPr>
                        <w:pStyle w:val="Bearbeiterdaten"/>
                      </w:pPr>
                      <w:r>
                        <w:t>E-Mail:</w:t>
                      </w:r>
                      <w:r>
                        <w:tab/>
                      </w:r>
                      <w:r w:rsidR="00601C3E" w:rsidRPr="00601C3E">
                        <w:rPr>
                          <w:color w:val="auto"/>
                        </w:rPr>
                        <w:t>Thorsten.Claus</w:t>
                      </w:r>
                      <w:r w:rsidR="00D077E4">
                        <w:t>@tu-dresden.de</w:t>
                      </w:r>
                    </w:p>
                    <w:p w:rsidR="00D077E4" w:rsidRPr="00D077E4" w:rsidRDefault="00D077E4" w:rsidP="00D077E4">
                      <w:pPr>
                        <w:pStyle w:val="Bearbeiterdaten"/>
                      </w:pPr>
                      <w:r>
                        <w:t>AZ: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DB0F7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0">
                <wp:simplePos x="0" y="0"/>
                <wp:positionH relativeFrom="page">
                  <wp:posOffset>1066800</wp:posOffset>
                </wp:positionH>
                <wp:positionV relativeFrom="page">
                  <wp:posOffset>1876425</wp:posOffset>
                </wp:positionV>
                <wp:extent cx="3048000" cy="1907540"/>
                <wp:effectExtent l="0" t="0" r="0" b="0"/>
                <wp:wrapNone/>
                <wp:docPr id="9" name="Textfeld 9" title="Adressdaten des Empfänger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3048000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0F70" w:rsidRDefault="007A3C05" w:rsidP="00DB0F70">
                            <w:pPr>
                              <w:pStyle w:val="Absenderzeile"/>
                            </w:pPr>
                            <w:r>
                              <w:t>TU Dresden – IHI Zittau, Markt 23, 02763 Zittau</w:t>
                            </w:r>
                          </w:p>
                          <w:p w:rsidR="00D95672" w:rsidRDefault="000E4920" w:rsidP="00DB0F70">
                            <w:pPr>
                              <w:pStyle w:val="Adressfeld"/>
                            </w:pPr>
                            <w:proofErr w:type="spellStart"/>
                            <w:r>
                              <w:t>To</w:t>
                            </w:r>
                            <w:proofErr w:type="spellEnd"/>
                          </w:p>
                          <w:p w:rsidR="000E4920" w:rsidRDefault="000E4920" w:rsidP="00DB0F70">
                            <w:pPr>
                              <w:pStyle w:val="Adressfeld"/>
                            </w:pPr>
                            <w:r>
                              <w:t xml:space="preserve">United </w:t>
                            </w:r>
                            <w:proofErr w:type="spellStart"/>
                            <w:r>
                              <w:t>Nations</w:t>
                            </w:r>
                            <w:proofErr w:type="spellEnd"/>
                            <w:r>
                              <w:t xml:space="preserve"> Global Compact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7" type="#_x0000_t202" alt="Titel: Adressdaten des Empfängers" style="position:absolute;left:0;text-align:left;margin-left:84pt;margin-top:147.75pt;width:240pt;height:150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" o:allowoverlap="f" filled="f" stroked="f" strokeweight=".5pt">
                <v:path arrowok="t"/>
                <o:lock v:ext="edit" aspectratio="t"/>
                <v:textbox inset="0,0,0,0">
                  <w:txbxContent>
                    <w:p w:rsidR="00DB0F70" w:rsidRDefault="007A3C05" w:rsidP="00DB0F70">
                      <w:pPr>
                        <w:pStyle w:val="Absenderzeile"/>
                      </w:pPr>
                      <w:r>
                        <w:t>TU Dresden – IHI Zittau, Markt 23, 02763 Zittau</w:t>
                      </w:r>
                    </w:p>
                    <w:p w:rsidR="00D95672" w:rsidRDefault="000E4920" w:rsidP="00DB0F70">
                      <w:pPr>
                        <w:pStyle w:val="Adressfeld"/>
                      </w:pPr>
                      <w:proofErr w:type="spellStart"/>
                      <w:r>
                        <w:t>To</w:t>
                      </w:r>
                      <w:proofErr w:type="spellEnd"/>
                    </w:p>
                    <w:p w:rsidR="000E4920" w:rsidRDefault="000E4920" w:rsidP="00DB0F70">
                      <w:pPr>
                        <w:pStyle w:val="Adressfeld"/>
                      </w:pPr>
                      <w:r>
                        <w:t xml:space="preserve">United </w:t>
                      </w:r>
                      <w:proofErr w:type="spellStart"/>
                      <w:r>
                        <w:t>Nations</w:t>
                      </w:r>
                      <w:proofErr w:type="spellEnd"/>
                      <w:r>
                        <w:t xml:space="preserve"> Global Compact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697B5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0" wp14:anchorId="63800A91" wp14:editId="42224FD7">
                <wp:simplePos x="0" y="0"/>
                <wp:positionH relativeFrom="page">
                  <wp:posOffset>396240</wp:posOffset>
                </wp:positionH>
                <wp:positionV relativeFrom="page">
                  <wp:posOffset>5346700</wp:posOffset>
                </wp:positionV>
                <wp:extent cx="180000" cy="0"/>
                <wp:effectExtent l="0" t="0" r="29845" b="19050"/>
                <wp:wrapNone/>
                <wp:docPr id="4" name="Gerader Verbinder 4" descr=" " title="Falzmark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0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6AB7F9E" id="Gerader Verbinder 4" o:spid="_x0000_s1026" alt="Titel: Falzmarke - Beschreibung:  " style="position:absolute;z-index:2516664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31.2pt,421pt" to="45.3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" o:allowoverlap="f" strokecolor="#717776 [3214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  <w:r w:rsidR="00697B5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0" wp14:anchorId="558F8977" wp14:editId="7E99780A">
                <wp:simplePos x="0" y="0"/>
                <wp:positionH relativeFrom="page">
                  <wp:posOffset>396240</wp:posOffset>
                </wp:positionH>
                <wp:positionV relativeFrom="page">
                  <wp:posOffset>3780790</wp:posOffset>
                </wp:positionV>
                <wp:extent cx="180000" cy="0"/>
                <wp:effectExtent l="0" t="0" r="29845" b="19050"/>
                <wp:wrapNone/>
                <wp:docPr id="3" name="Gerader Verbinder 3" descr=" " title="Falzmark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0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DDC4485" id="Gerader Verbinder 3" o:spid="_x0000_s1026" alt="Titel: Falzmarke - Beschreibung:  " style="position:absolute;z-index:2516643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31.2pt,297.7pt" to="45.3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" o:allowoverlap="f" strokecolor="#717776 [3214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  <w:r w:rsidR="00601C3E">
        <w:t>Zittau</w:t>
      </w:r>
      <w:r w:rsidR="003B6D92">
        <w:t xml:space="preserve">, </w:t>
      </w:r>
      <w:r w:rsidR="003B6D92">
        <w:fldChar w:fldCharType="begin"/>
      </w:r>
      <w:r w:rsidR="003B6D92">
        <w:instrText xml:space="preserve"> DATE  \@ "d. MMMM yyyy"  \* MERGEFORMAT </w:instrText>
      </w:r>
      <w:r w:rsidR="003B6D92">
        <w:fldChar w:fldCharType="separate"/>
      </w:r>
      <w:r w:rsidR="000E4920">
        <w:rPr>
          <w:noProof/>
        </w:rPr>
        <w:t>25. Oktober 2019</w:t>
      </w:r>
      <w:r w:rsidR="003B6D92">
        <w:fldChar w:fldCharType="end"/>
      </w:r>
    </w:p>
    <w:p w:rsidR="0067736C" w:rsidRPr="00D34F0E" w:rsidRDefault="0067736C" w:rsidP="00D34F0E">
      <w:pPr>
        <w:rPr>
          <w:rStyle w:val="Fett"/>
        </w:rPr>
      </w:pPr>
    </w:p>
    <w:p w:rsidR="000E4920" w:rsidRDefault="000E4920" w:rsidP="000E4920">
      <w:pPr>
        <w:rPr>
          <w:color w:val="auto"/>
        </w:rPr>
      </w:pPr>
      <w:r>
        <w:rPr>
          <w:b/>
          <w:bCs/>
        </w:rPr>
        <w:t xml:space="preserve">Grace </w:t>
      </w:r>
      <w:proofErr w:type="spellStart"/>
      <w:r>
        <w:rPr>
          <w:b/>
          <w:bCs/>
        </w:rPr>
        <w:t>Period</w:t>
      </w:r>
      <w:proofErr w:type="spellEnd"/>
      <w:r>
        <w:rPr>
          <w:b/>
          <w:bCs/>
        </w:rPr>
        <w:t xml:space="preserve"> Letter – Quest </w:t>
      </w:r>
      <w:proofErr w:type="spellStart"/>
      <w:r>
        <w:rPr>
          <w:b/>
          <w:bCs/>
        </w:rPr>
        <w:t>for</w:t>
      </w:r>
      <w:proofErr w:type="spellEnd"/>
      <w:r>
        <w:rPr>
          <w:b/>
          <w:bCs/>
        </w:rPr>
        <w:t xml:space="preserve"> an </w:t>
      </w:r>
      <w:proofErr w:type="spellStart"/>
      <w:r>
        <w:rPr>
          <w:b/>
          <w:bCs/>
        </w:rPr>
        <w:t>extension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period</w:t>
      </w:r>
      <w:proofErr w:type="spellEnd"/>
    </w:p>
    <w:p w:rsidR="000E4920" w:rsidRDefault="000E4920" w:rsidP="000E4920"/>
    <w:p w:rsidR="000E4920" w:rsidRPr="000E4920" w:rsidRDefault="000E4920" w:rsidP="000E4920">
      <w:pPr>
        <w:tabs>
          <w:tab w:val="left" w:pos="7214"/>
        </w:tabs>
        <w:rPr>
          <w:iCs/>
          <w:lang w:val="en-GB"/>
        </w:rPr>
      </w:pPr>
      <w:r w:rsidRPr="000E4920">
        <w:rPr>
          <w:iCs/>
          <w:lang w:val="en-GB"/>
        </w:rPr>
        <w:t>To our stakeholders:</w:t>
      </w:r>
      <w:r w:rsidRPr="000E4920">
        <w:rPr>
          <w:iCs/>
          <w:lang w:val="en-GB"/>
        </w:rPr>
        <w:br/>
      </w:r>
    </w:p>
    <w:p w:rsidR="000E4920" w:rsidRPr="000E4920" w:rsidRDefault="000E4920" w:rsidP="000E4920">
      <w:pPr>
        <w:tabs>
          <w:tab w:val="left" w:pos="7214"/>
        </w:tabs>
        <w:rPr>
          <w:iCs/>
          <w:lang w:val="en-GB"/>
        </w:rPr>
      </w:pPr>
      <w:r w:rsidRPr="000E4920">
        <w:rPr>
          <w:iCs/>
          <w:lang w:val="en-GB"/>
        </w:rPr>
        <w:t xml:space="preserve">We recognize that a key requirement for participation in the UN Global Compact is the annual preparation and posting of a Communication on Engagement (COE) that comprises of a chief executive statement of continued support for the UN Global Compact, a description of practical actions in support of the UN Global Compact, and a measurement of outcomes or expected outcomes. </w:t>
      </w:r>
      <w:r w:rsidRPr="000E4920">
        <w:rPr>
          <w:lang w:val="en-GB"/>
        </w:rPr>
        <w:br/>
      </w:r>
      <w:r w:rsidRPr="000E4920">
        <w:rPr>
          <w:iCs/>
          <w:lang w:val="en-GB"/>
        </w:rPr>
        <w:t xml:space="preserve">We are late in creating, sharing and posting our COE report due to a sustainability-related realignment of teaching and research at our institute. In detail this belongs both to a revision of our study programs and a partial </w:t>
      </w:r>
      <w:proofErr w:type="spellStart"/>
      <w:r w:rsidRPr="000E4920">
        <w:rPr>
          <w:iCs/>
          <w:lang w:val="en-GB"/>
        </w:rPr>
        <w:t>restaffing</w:t>
      </w:r>
      <w:proofErr w:type="spellEnd"/>
      <w:r w:rsidRPr="000E4920">
        <w:rPr>
          <w:iCs/>
          <w:lang w:val="en-GB"/>
        </w:rPr>
        <w:t xml:space="preserve"> of our academic chairs.</w:t>
      </w:r>
      <w:r w:rsidRPr="000E4920">
        <w:rPr>
          <w:lang w:val="en-GB"/>
        </w:rPr>
        <w:br/>
      </w:r>
    </w:p>
    <w:p w:rsidR="00853EEB" w:rsidRDefault="000E4920" w:rsidP="000E4920">
      <w:pPr>
        <w:tabs>
          <w:tab w:val="left" w:pos="7214"/>
        </w:tabs>
      </w:pPr>
      <w:r w:rsidRPr="000E4920">
        <w:rPr>
          <w:iCs/>
          <w:lang w:val="en-GB"/>
        </w:rPr>
        <w:t xml:space="preserve">We hereby ask for an extension period in order to be able to post a COE that describes our organization’s efforts and progress in support of the UN Global Compact. Our COE </w:t>
      </w:r>
      <w:proofErr w:type="gramStart"/>
      <w:r w:rsidRPr="000E4920">
        <w:rPr>
          <w:iCs/>
          <w:lang w:val="en-GB"/>
        </w:rPr>
        <w:t>will be posted</w:t>
      </w:r>
      <w:proofErr w:type="gramEnd"/>
      <w:r w:rsidRPr="000E4920">
        <w:rPr>
          <w:iCs/>
          <w:lang w:val="en-GB"/>
        </w:rPr>
        <w:t xml:space="preserve"> on the UN Global Compact website by 24</w:t>
      </w:r>
      <w:r w:rsidRPr="000E4920">
        <w:rPr>
          <w:iCs/>
          <w:vertAlign w:val="superscript"/>
          <w:lang w:val="en-GB"/>
        </w:rPr>
        <w:t>th</w:t>
      </w:r>
      <w:r w:rsidRPr="000E4920">
        <w:rPr>
          <w:iCs/>
          <w:lang w:val="en-GB"/>
        </w:rPr>
        <w:t xml:space="preserve"> January 2020 at the latest.</w:t>
      </w:r>
      <w:r w:rsidRPr="000E4920">
        <w:rPr>
          <w:lang w:val="en-GB"/>
        </w:rPr>
        <w:br/>
      </w:r>
      <w:r w:rsidRPr="000E4920">
        <w:rPr>
          <w:iCs/>
          <w:lang w:val="en-GB"/>
        </w:rPr>
        <w:t>Sincerely yours,</w:t>
      </w:r>
      <w:r w:rsidRPr="000E4920">
        <w:rPr>
          <w:lang w:val="en-GB"/>
        </w:rPr>
        <w:br/>
      </w:r>
    </w:p>
    <w:p w:rsidR="00853EEB" w:rsidRDefault="00853EEB" w:rsidP="00774F2B">
      <w:pPr>
        <w:tabs>
          <w:tab w:val="left" w:pos="7214"/>
        </w:tabs>
      </w:pPr>
    </w:p>
    <w:p w:rsidR="000E4920" w:rsidRDefault="000E4920" w:rsidP="00774F2B">
      <w:pPr>
        <w:tabs>
          <w:tab w:val="left" w:pos="7214"/>
        </w:tabs>
      </w:pPr>
    </w:p>
    <w:p w:rsidR="00853EEB" w:rsidRDefault="00853EEB" w:rsidP="00774F2B">
      <w:pPr>
        <w:tabs>
          <w:tab w:val="left" w:pos="7214"/>
        </w:tabs>
      </w:pPr>
      <w:r>
        <w:t>Prof. Dr. Thorsten Claus</w:t>
      </w:r>
      <w:r w:rsidR="000E4920">
        <w:t>,</w:t>
      </w:r>
    </w:p>
    <w:p w:rsidR="000E4920" w:rsidRDefault="000E4920" w:rsidP="00774F2B">
      <w:pPr>
        <w:tabs>
          <w:tab w:val="left" w:pos="7214"/>
        </w:tabs>
      </w:pPr>
      <w:proofErr w:type="spellStart"/>
      <w:r>
        <w:t>Director</w:t>
      </w:r>
      <w:proofErr w:type="spellEnd"/>
    </w:p>
    <w:p w:rsidR="00C41374" w:rsidRDefault="00853EEB" w:rsidP="000E4920">
      <w:pPr>
        <w:tabs>
          <w:tab w:val="left" w:pos="7214"/>
        </w:tabs>
      </w:pPr>
      <w:r>
        <w:t>Direktor IHI Zittau</w:t>
      </w:r>
      <w:bookmarkStart w:id="0" w:name="_GoBack"/>
      <w:bookmarkEnd w:id="0"/>
    </w:p>
    <w:p w:rsidR="00C41374" w:rsidRDefault="00C41374" w:rsidP="007A3C05"/>
    <w:sectPr w:rsidR="00C41374" w:rsidSect="0067736C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985" w:right="1134" w:bottom="680" w:left="1701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5A25" w:rsidRDefault="00655A25" w:rsidP="00A77480">
      <w:pPr>
        <w:spacing w:after="0" w:line="240" w:lineRule="auto"/>
      </w:pPr>
      <w:r>
        <w:separator/>
      </w:r>
    </w:p>
  </w:endnote>
  <w:endnote w:type="continuationSeparator" w:id="0">
    <w:p w:rsidR="00655A25" w:rsidRDefault="00655A25" w:rsidP="00A77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F9C33E17-98C1-4D33-B1D3-9FBE16BC2197}"/>
    <w:embedBold r:id="rId2" w:fontKey="{F75EE786-B3C3-47A0-AB8A-F07FB1F1D3A2}"/>
    <w:embedItalic r:id="rId3" w:fontKey="{334DB699-2332-4787-B11A-DC91D64FF6E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D97C81EF-6FA2-4E03-B291-5D5F7A57545A}"/>
    <w:embedBold r:id="rId5" w:fontKey="{92BE593E-D5EE-471A-B363-04B23055A5C3}"/>
    <w:embedItalic r:id="rId6" w:fontKey="{FD65A634-251F-446B-8C8C-6B5726A781C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648691ED-4A49-4A20-A6B1-EF8A8B447702}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8" w:fontKey="{D22FE62F-8ED2-47C8-90FE-C75FFCB7276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B442D329-B29F-4220-9CD5-840A50CED0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1040" w:rsidRDefault="00A77B7B" w:rsidP="00A77B7B">
    <w:pPr>
      <w:pStyle w:val="SeitenzahlFolgeseiten"/>
    </w:pPr>
    <w:r>
      <w:t xml:space="preserve">Seite </w:t>
    </w:r>
    <w:r>
      <w:fldChar w:fldCharType="begin"/>
    </w:r>
    <w:r>
      <w:instrText>PAGE   \* MERGEFORMAT</w:instrText>
    </w:r>
    <w:r>
      <w:fldChar w:fldCharType="separate"/>
    </w:r>
    <w:r w:rsidR="000E4920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pPr w:vertAnchor="page" w:horzAnchor="margin" w:tblpY="14460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  <w:tblCaption w:val="Fußbereich"/>
      <w:tblDescription w:val="Angaben zu Postadresse, Zufahrt, bankverbindung etc."/>
    </w:tblPr>
    <w:tblGrid>
      <w:gridCol w:w="1985"/>
      <w:gridCol w:w="1984"/>
      <w:gridCol w:w="1701"/>
      <w:gridCol w:w="2552"/>
      <w:gridCol w:w="839"/>
    </w:tblGrid>
    <w:tr w:rsidR="00920C5C" w:rsidTr="004E7D3D">
      <w:tc>
        <w:tcPr>
          <w:tcW w:w="1985" w:type="dxa"/>
          <w:tcMar>
            <w:bottom w:w="113" w:type="dxa"/>
          </w:tcMar>
        </w:tcPr>
        <w:p w:rsidR="00920C5C" w:rsidRPr="00670891" w:rsidRDefault="00920C5C" w:rsidP="001C6AF9">
          <w:pPr>
            <w:pStyle w:val="FubereichStandard"/>
            <w:framePr w:hSpace="0" w:wrap="auto" w:vAnchor="margin" w:hAnchor="text" w:yAlign="inline"/>
            <w:suppressOverlap w:val="0"/>
            <w:rPr>
              <w:rStyle w:val="Kursiv"/>
            </w:rPr>
          </w:pPr>
          <w:r w:rsidRPr="00670891">
            <w:rPr>
              <w:rStyle w:val="Kursiv"/>
            </w:rPr>
            <w:t>Post</w:t>
          </w:r>
          <w:r w:rsidR="007A3C05">
            <w:rPr>
              <w:rStyle w:val="Kursiv"/>
            </w:rPr>
            <w:t>-/Besucher</w:t>
          </w:r>
          <w:r w:rsidRPr="00670891">
            <w:rPr>
              <w:rStyle w:val="Kursiv"/>
            </w:rPr>
            <w:t xml:space="preserve">adresse </w:t>
          </w:r>
        </w:p>
        <w:p w:rsidR="00920C5C" w:rsidRDefault="007A3C05" w:rsidP="001C6AF9">
          <w:pPr>
            <w:pStyle w:val="FubereichStandard"/>
            <w:framePr w:hSpace="0" w:wrap="auto" w:vAnchor="margin" w:hAnchor="text" w:yAlign="inline"/>
            <w:suppressOverlap w:val="0"/>
          </w:pPr>
          <w:r>
            <w:t>TU Dresden – IHI Zittau</w:t>
          </w:r>
        </w:p>
        <w:p w:rsidR="00920C5C" w:rsidRDefault="007A3C05" w:rsidP="001C6AF9">
          <w:pPr>
            <w:pStyle w:val="FubereichStandard"/>
            <w:framePr w:hSpace="0" w:wrap="auto" w:vAnchor="margin" w:hAnchor="text" w:yAlign="inline"/>
            <w:suppressOverlap w:val="0"/>
          </w:pPr>
          <w:r>
            <w:t>Markt 23, 02763 Zittau</w:t>
          </w:r>
        </w:p>
      </w:tc>
      <w:tc>
        <w:tcPr>
          <w:tcW w:w="1984" w:type="dxa"/>
          <w:tcMar>
            <w:bottom w:w="113" w:type="dxa"/>
          </w:tcMar>
        </w:tcPr>
        <w:p w:rsidR="00920C5C" w:rsidRDefault="00920C5C" w:rsidP="00DC6DBB">
          <w:pPr>
            <w:pStyle w:val="FubereichStandard"/>
            <w:framePr w:hSpace="0" w:wrap="auto" w:vAnchor="margin" w:hAnchor="text" w:yAlign="inline"/>
            <w:suppressOverlap w:val="0"/>
          </w:pPr>
        </w:p>
      </w:tc>
      <w:tc>
        <w:tcPr>
          <w:tcW w:w="1701" w:type="dxa"/>
          <w:tcMar>
            <w:bottom w:w="113" w:type="dxa"/>
          </w:tcMar>
        </w:tcPr>
        <w:p w:rsidR="00920C5C" w:rsidRPr="00670891" w:rsidRDefault="00920C5C" w:rsidP="001C6AF9">
          <w:pPr>
            <w:pStyle w:val="FubereichStandard"/>
            <w:framePr w:hSpace="0" w:wrap="auto" w:vAnchor="margin" w:hAnchor="text" w:yAlign="inline"/>
            <w:suppressOverlap w:val="0"/>
            <w:rPr>
              <w:rStyle w:val="Kursiv"/>
            </w:rPr>
          </w:pPr>
          <w:r w:rsidRPr="00670891">
            <w:rPr>
              <w:rStyle w:val="Kursiv"/>
            </w:rPr>
            <w:t xml:space="preserve">Steuernummer </w:t>
          </w:r>
        </w:p>
        <w:p w:rsidR="00920C5C" w:rsidRDefault="00920C5C" w:rsidP="001C6AF9">
          <w:pPr>
            <w:pStyle w:val="FubereichStandard"/>
            <w:framePr w:hSpace="0" w:wrap="auto" w:vAnchor="margin" w:hAnchor="text" w:yAlign="inline"/>
            <w:suppressOverlap w:val="0"/>
          </w:pPr>
          <w:r>
            <w:t>(Inland)</w:t>
          </w:r>
        </w:p>
        <w:p w:rsidR="00920C5C" w:rsidRDefault="00920C5C" w:rsidP="001C6AF9">
          <w:pPr>
            <w:pStyle w:val="FubereichStandard"/>
            <w:framePr w:hSpace="0" w:wrap="auto" w:vAnchor="margin" w:hAnchor="text" w:yAlign="inline"/>
            <w:suppressOverlap w:val="0"/>
          </w:pPr>
          <w:r>
            <w:t>203/149/02549</w:t>
          </w:r>
        </w:p>
      </w:tc>
      <w:tc>
        <w:tcPr>
          <w:tcW w:w="2552" w:type="dxa"/>
          <w:tcMar>
            <w:bottom w:w="113" w:type="dxa"/>
          </w:tcMar>
        </w:tcPr>
        <w:p w:rsidR="00920C5C" w:rsidRPr="00670891" w:rsidRDefault="00920C5C" w:rsidP="001C6AF9">
          <w:pPr>
            <w:pStyle w:val="FubereichStandard"/>
            <w:framePr w:hSpace="0" w:wrap="auto" w:vAnchor="margin" w:hAnchor="text" w:yAlign="inline"/>
            <w:suppressOverlap w:val="0"/>
            <w:rPr>
              <w:rStyle w:val="Kursiv"/>
            </w:rPr>
          </w:pPr>
          <w:r w:rsidRPr="00670891">
            <w:rPr>
              <w:rStyle w:val="Kursiv"/>
            </w:rPr>
            <w:t>Bankverbindung</w:t>
          </w:r>
        </w:p>
        <w:p w:rsidR="00920C5C" w:rsidRDefault="00920C5C" w:rsidP="001C6AF9">
          <w:pPr>
            <w:pStyle w:val="FubereichStandard"/>
            <w:framePr w:hSpace="0" w:wrap="auto" w:vAnchor="margin" w:hAnchor="text" w:yAlign="inline"/>
            <w:suppressOverlap w:val="0"/>
          </w:pPr>
          <w:r>
            <w:t xml:space="preserve">Commerzbank AG, </w:t>
          </w:r>
        </w:p>
        <w:p w:rsidR="00920C5C" w:rsidRDefault="00920C5C" w:rsidP="001C6AF9">
          <w:pPr>
            <w:pStyle w:val="FubereichStandard"/>
            <w:framePr w:hSpace="0" w:wrap="auto" w:vAnchor="margin" w:hAnchor="text" w:yAlign="inline"/>
            <w:suppressOverlap w:val="0"/>
          </w:pPr>
          <w:r>
            <w:t>Filiale Dresden</w:t>
          </w:r>
        </w:p>
      </w:tc>
      <w:tc>
        <w:tcPr>
          <w:tcW w:w="839" w:type="dxa"/>
          <w:vMerge w:val="restart"/>
          <w:tcMar>
            <w:bottom w:w="113" w:type="dxa"/>
          </w:tcMar>
        </w:tcPr>
        <w:p w:rsidR="00920C5C" w:rsidRPr="004E7D3D" w:rsidRDefault="004E7D3D" w:rsidP="004E7D3D">
          <w:pPr>
            <w:pStyle w:val="FubereichStandard"/>
            <w:framePr w:hSpace="0" w:wrap="auto" w:vAnchor="margin" w:hAnchor="text" w:yAlign="inline"/>
            <w:suppressOverlap w:val="0"/>
            <w:rPr>
              <w:rStyle w:val="Kursiv"/>
            </w:rPr>
          </w:pPr>
          <w:r>
            <w:rPr>
              <w:noProof/>
              <w:lang w:eastAsia="de-DE"/>
            </w:rPr>
            <w:drawing>
              <wp:anchor distT="0" distB="0" distL="114300" distR="114300" simplePos="0" relativeHeight="251671552" behindDoc="1" locked="1" layoutInCell="1" allowOverlap="0">
                <wp:simplePos x="0" y="0"/>
                <wp:positionH relativeFrom="column">
                  <wp:posOffset>52070</wp:posOffset>
                </wp:positionH>
                <wp:positionV relativeFrom="page">
                  <wp:posOffset>133985</wp:posOffset>
                </wp:positionV>
                <wp:extent cx="406400" cy="813435"/>
                <wp:effectExtent l="0" t="0" r="0" b="5715"/>
                <wp:wrapNone/>
                <wp:docPr id="5" name="Grafik 5" descr="Logo" title="DD-concep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DDC-07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6400" cy="8134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20C5C">
            <w:t xml:space="preserve"> </w:t>
          </w:r>
          <w:r w:rsidRPr="004E7D3D">
            <w:rPr>
              <w:rStyle w:val="Kursiv"/>
            </w:rPr>
            <w:t>Mitglied von:</w:t>
          </w:r>
        </w:p>
      </w:tc>
    </w:tr>
    <w:tr w:rsidR="00920C5C" w:rsidTr="004E7D3D">
      <w:tc>
        <w:tcPr>
          <w:tcW w:w="1985" w:type="dxa"/>
          <w:tcMar>
            <w:bottom w:w="113" w:type="dxa"/>
          </w:tcMar>
        </w:tcPr>
        <w:p w:rsidR="00920C5C" w:rsidRDefault="007A3C05" w:rsidP="001C6AF9">
          <w:pPr>
            <w:pStyle w:val="FubereichStandard"/>
            <w:framePr w:hSpace="0" w:wrap="auto" w:vAnchor="margin" w:hAnchor="text" w:yAlign="inline"/>
            <w:suppressOverlap w:val="0"/>
          </w:pPr>
          <w:r w:rsidRPr="0031725B">
            <w:rPr>
              <w:rStyle w:val="Kursiv"/>
            </w:rPr>
            <w:t>Internet</w:t>
          </w:r>
          <w:r w:rsidRPr="006E4761">
            <w:t xml:space="preserve"> </w:t>
          </w:r>
          <w:hyperlink r:id="rId2" w:history="1">
            <w:r w:rsidRPr="005B591F">
              <w:rPr>
                <w:rStyle w:val="Hyperlink"/>
              </w:rPr>
              <w:t>https://tu-dresden.de/ihi-zittau</w:t>
            </w:r>
          </w:hyperlink>
        </w:p>
      </w:tc>
      <w:tc>
        <w:tcPr>
          <w:tcW w:w="1984" w:type="dxa"/>
          <w:tcMar>
            <w:bottom w:w="113" w:type="dxa"/>
          </w:tcMar>
        </w:tcPr>
        <w:p w:rsidR="00920C5C" w:rsidRPr="00BA06E5" w:rsidRDefault="00920C5C" w:rsidP="001C6AF9">
          <w:pPr>
            <w:pStyle w:val="FubereichStandard"/>
            <w:framePr w:hSpace="0" w:wrap="auto" w:vAnchor="margin" w:hAnchor="text" w:yAlign="inline"/>
            <w:suppressOverlap w:val="0"/>
          </w:pPr>
        </w:p>
      </w:tc>
      <w:tc>
        <w:tcPr>
          <w:tcW w:w="1701" w:type="dxa"/>
          <w:tcMar>
            <w:bottom w:w="113" w:type="dxa"/>
          </w:tcMar>
        </w:tcPr>
        <w:p w:rsidR="00920C5C" w:rsidRDefault="00920C5C" w:rsidP="001C6AF9">
          <w:pPr>
            <w:pStyle w:val="FubereichStandard"/>
            <w:framePr w:hSpace="0" w:wrap="auto" w:vAnchor="margin" w:hAnchor="text" w:yAlign="inline"/>
            <w:suppressOverlap w:val="0"/>
          </w:pPr>
          <w:r w:rsidRPr="0031725B">
            <w:rPr>
              <w:rStyle w:val="Kursiv"/>
            </w:rPr>
            <w:t>Umsatzsteuer-</w:t>
          </w:r>
          <w:proofErr w:type="spellStart"/>
          <w:r w:rsidRPr="0031725B">
            <w:rPr>
              <w:rStyle w:val="Kursiv"/>
            </w:rPr>
            <w:t>Id</w:t>
          </w:r>
          <w:proofErr w:type="spellEnd"/>
          <w:r w:rsidRPr="0031725B">
            <w:rPr>
              <w:rStyle w:val="Kursiv"/>
            </w:rPr>
            <w:t>-Nr.</w:t>
          </w:r>
          <w:r>
            <w:t xml:space="preserve"> (Ausland)</w:t>
          </w:r>
        </w:p>
        <w:p w:rsidR="00920C5C" w:rsidRDefault="00920C5C" w:rsidP="001C6AF9">
          <w:pPr>
            <w:pStyle w:val="FubereichStandard"/>
            <w:framePr w:hSpace="0" w:wrap="auto" w:vAnchor="margin" w:hAnchor="text" w:yAlign="inline"/>
            <w:suppressOverlap w:val="0"/>
          </w:pPr>
          <w:r>
            <w:t>DE 188 369 991</w:t>
          </w:r>
        </w:p>
      </w:tc>
      <w:tc>
        <w:tcPr>
          <w:tcW w:w="2552" w:type="dxa"/>
          <w:tcMar>
            <w:bottom w:w="113" w:type="dxa"/>
          </w:tcMar>
        </w:tcPr>
        <w:p w:rsidR="00920C5C" w:rsidRPr="0031725B" w:rsidRDefault="00920C5C" w:rsidP="001C6AF9">
          <w:pPr>
            <w:pStyle w:val="FubereichStandard"/>
            <w:framePr w:hSpace="0" w:wrap="auto" w:vAnchor="margin" w:hAnchor="text" w:yAlign="inline"/>
            <w:suppressOverlap w:val="0"/>
            <w:rPr>
              <w:rStyle w:val="Kursiv"/>
            </w:rPr>
          </w:pPr>
          <w:r w:rsidRPr="0031725B">
            <w:rPr>
              <w:rStyle w:val="Kursiv"/>
            </w:rPr>
            <w:t xml:space="preserve">IBAN </w:t>
          </w:r>
        </w:p>
        <w:p w:rsidR="00920C5C" w:rsidRDefault="00920C5C" w:rsidP="001C6AF9">
          <w:pPr>
            <w:pStyle w:val="FubereichStandard"/>
            <w:framePr w:hSpace="0" w:wrap="auto" w:vAnchor="margin" w:hAnchor="text" w:yAlign="inline"/>
            <w:suppressOverlap w:val="0"/>
          </w:pPr>
          <w:r>
            <w:t>DE52 8504 0000 0800 4004 00</w:t>
          </w:r>
        </w:p>
        <w:p w:rsidR="00920C5C" w:rsidRDefault="00920C5C" w:rsidP="001C6AF9">
          <w:pPr>
            <w:pStyle w:val="FubereichStandard"/>
            <w:framePr w:hSpace="0" w:wrap="auto" w:vAnchor="margin" w:hAnchor="text" w:yAlign="inline"/>
            <w:suppressOverlap w:val="0"/>
          </w:pPr>
          <w:r>
            <w:t>BIC COBADEFF850</w:t>
          </w:r>
        </w:p>
      </w:tc>
      <w:tc>
        <w:tcPr>
          <w:tcW w:w="839" w:type="dxa"/>
          <w:vMerge/>
          <w:tcMar>
            <w:bottom w:w="113" w:type="dxa"/>
          </w:tcMar>
        </w:tcPr>
        <w:p w:rsidR="00920C5C" w:rsidRDefault="00920C5C" w:rsidP="001C6AF9">
          <w:pPr>
            <w:pStyle w:val="FubereichStandard"/>
            <w:framePr w:hSpace="0" w:wrap="auto" w:vAnchor="margin" w:hAnchor="text" w:yAlign="inline"/>
            <w:suppressOverlap w:val="0"/>
          </w:pPr>
        </w:p>
      </w:tc>
    </w:tr>
    <w:tr w:rsidR="00920C5C" w:rsidTr="004E7D3D">
      <w:tc>
        <w:tcPr>
          <w:tcW w:w="1985" w:type="dxa"/>
          <w:tcMar>
            <w:bottom w:w="113" w:type="dxa"/>
          </w:tcMar>
        </w:tcPr>
        <w:p w:rsidR="00920C5C" w:rsidRDefault="00920C5C" w:rsidP="001C6AF9">
          <w:pPr>
            <w:pStyle w:val="FubereichStandard"/>
            <w:framePr w:hSpace="0" w:wrap="auto" w:vAnchor="margin" w:hAnchor="text" w:yAlign="inline"/>
            <w:suppressOverlap w:val="0"/>
          </w:pPr>
        </w:p>
      </w:tc>
      <w:tc>
        <w:tcPr>
          <w:tcW w:w="6237" w:type="dxa"/>
          <w:gridSpan w:val="3"/>
          <w:tcMar>
            <w:bottom w:w="113" w:type="dxa"/>
          </w:tcMar>
        </w:tcPr>
        <w:p w:rsidR="00920C5C" w:rsidRPr="003662D4" w:rsidRDefault="00920C5C" w:rsidP="001C6AF9">
          <w:pPr>
            <w:pStyle w:val="FubereichStandard"/>
            <w:framePr w:hSpace="0" w:wrap="auto" w:vAnchor="margin" w:hAnchor="text" w:yAlign="inline"/>
            <w:suppressOverlap w:val="0"/>
            <w:rPr>
              <w:rStyle w:val="Fett"/>
            </w:rPr>
          </w:pPr>
          <w:r w:rsidRPr="003662D4">
            <w:rPr>
              <w:rStyle w:val="Fett"/>
            </w:rPr>
            <w:t>Kein Zugang für elektronisch signierte sowie verschlüsselte elektronische Dokumente.</w:t>
          </w:r>
        </w:p>
      </w:tc>
      <w:tc>
        <w:tcPr>
          <w:tcW w:w="839" w:type="dxa"/>
          <w:vMerge/>
        </w:tcPr>
        <w:p w:rsidR="00920C5C" w:rsidRPr="003662D4" w:rsidRDefault="00920C5C" w:rsidP="001C6AF9">
          <w:pPr>
            <w:pStyle w:val="FubereichStandard"/>
            <w:framePr w:hSpace="0" w:wrap="auto" w:vAnchor="margin" w:hAnchor="text" w:yAlign="inline"/>
            <w:suppressOverlap w:val="0"/>
            <w:rPr>
              <w:rStyle w:val="Fett"/>
            </w:rPr>
          </w:pPr>
        </w:p>
      </w:tc>
    </w:tr>
  </w:tbl>
  <w:p w:rsidR="003E5300" w:rsidRDefault="003E530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5A25" w:rsidRDefault="00655A25" w:rsidP="00A77480">
      <w:pPr>
        <w:spacing w:after="0" w:line="240" w:lineRule="auto"/>
      </w:pPr>
      <w:r>
        <w:separator/>
      </w:r>
    </w:p>
  </w:footnote>
  <w:footnote w:type="continuationSeparator" w:id="0">
    <w:p w:rsidR="00655A25" w:rsidRDefault="00655A25" w:rsidP="00A77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7732" w:rsidRDefault="00997732" w:rsidP="00997732">
    <w:pPr>
      <w:pStyle w:val="Kopfzeile"/>
    </w:pPr>
  </w:p>
  <w:p w:rsidR="00997732" w:rsidRDefault="0099773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9F8" w:rsidRDefault="00774F2B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8480" behindDoc="1" locked="1" layoutInCell="1" allowOverlap="0">
              <wp:simplePos x="0" y="0"/>
              <wp:positionH relativeFrom="column">
                <wp:posOffset>0</wp:posOffset>
              </wp:positionH>
              <wp:positionV relativeFrom="page">
                <wp:posOffset>1264920</wp:posOffset>
              </wp:positionV>
              <wp:extent cx="5752465" cy="204470"/>
              <wp:effectExtent l="0" t="0" r="635" b="5080"/>
              <wp:wrapSquare wrapText="bothSides"/>
              <wp:docPr id="24" name="Textfeld 24" descr=" " title="Einrichtung des Absender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52465" cy="2044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74F2B" w:rsidRDefault="007A3C05" w:rsidP="00774F2B">
                          <w:r>
                            <w:rPr>
                              <w:rStyle w:val="Querbalken1Ebenefett"/>
                            </w:rPr>
                            <w:t>IHI Zittau</w:t>
                          </w:r>
                          <w:r w:rsidR="00A634E8">
                            <w:rPr>
                              <w:rStyle w:val="Querbalken1Ebenefett"/>
                            </w:rPr>
                            <w:t xml:space="preserve"> </w:t>
                          </w:r>
                          <w:r w:rsidR="00601C3E" w:rsidRPr="00601C3E">
                            <w:rPr>
                              <w:rStyle w:val="Querbalken1Ebenefett"/>
                              <w:b w:val="0"/>
                              <w:color w:val="auto"/>
                            </w:rPr>
                            <w:t>Der Direktor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4" o:spid="_x0000_s1029" type="#_x0000_t202" alt="Titel: Einrichtung des Absenders - Beschreibung:  " style="position:absolute;margin-left:0;margin-top:99.6pt;width:452.95pt;height:16.1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" o:allowoverlap="f" filled="f" stroked="f" strokeweight=".5pt">
              <v:textbox inset="0,0,0,0">
                <w:txbxContent>
                  <w:p w:rsidR="00774F2B" w:rsidRDefault="007A3C05" w:rsidP="00774F2B">
                    <w:r>
                      <w:rPr>
                        <w:rStyle w:val="Querbalken1Ebenefett"/>
                      </w:rPr>
                      <w:t>IHI Zittau</w:t>
                    </w:r>
                    <w:r w:rsidR="00A634E8">
                      <w:rPr>
                        <w:rStyle w:val="Querbalken1Ebenefett"/>
                      </w:rPr>
                      <w:t xml:space="preserve"> </w:t>
                    </w:r>
                    <w:r w:rsidR="00601C3E" w:rsidRPr="00601C3E">
                      <w:rPr>
                        <w:rStyle w:val="Querbalken1Ebenefett"/>
                        <w:b w:val="0"/>
                        <w:color w:val="auto"/>
                      </w:rPr>
                      <w:t>Der Direktor</w:t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  <w:r w:rsidR="002C79F8" w:rsidRPr="002C79F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1" locked="1" layoutInCell="1" allowOverlap="0" wp14:anchorId="4E811570" wp14:editId="49205177">
              <wp:simplePos x="0" y="0"/>
              <wp:positionH relativeFrom="page">
                <wp:posOffset>1081405</wp:posOffset>
              </wp:positionH>
              <wp:positionV relativeFrom="page">
                <wp:posOffset>1257300</wp:posOffset>
              </wp:positionV>
              <wp:extent cx="5760000" cy="0"/>
              <wp:effectExtent l="0" t="0" r="31750" b="19050"/>
              <wp:wrapNone/>
              <wp:docPr id="1" name="Gerader Verbinder 1" descr=" " title="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D6347B0" id="Gerader Verbinder 1" o:spid="_x0000_s1026" alt="Titel: Linie - Beschreibung:  " style="position:absolute;z-index:-2516531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85.15pt,99pt" to="538.7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" o:allowoverlap="f" strokecolor="#717776 [3214]">
              <v:stroke joinstyle="miter"/>
              <w10:wrap anchorx="page" anchory="page"/>
              <w10:anchorlock/>
            </v:line>
          </w:pict>
        </mc:Fallback>
      </mc:AlternateContent>
    </w:r>
    <w:r w:rsidR="002C79F8" w:rsidRPr="002C79F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384" behindDoc="1" locked="1" layoutInCell="1" allowOverlap="0" wp14:anchorId="35E62C89" wp14:editId="5A474B06">
              <wp:simplePos x="0" y="0"/>
              <wp:positionH relativeFrom="page">
                <wp:posOffset>1081405</wp:posOffset>
              </wp:positionH>
              <wp:positionV relativeFrom="page">
                <wp:posOffset>1441450</wp:posOffset>
              </wp:positionV>
              <wp:extent cx="5760000" cy="0"/>
              <wp:effectExtent l="0" t="0" r="31750" b="19050"/>
              <wp:wrapNone/>
              <wp:docPr id="2" name="Gerader Verbinder 2" descr=" " title="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88B6124" id="Gerader Verbinder 2" o:spid="_x0000_s1026" alt="Titel: Linie - Beschreibung:  " style="position:absolute;z-index:-2516520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85.15pt,113.5pt" to="538.7pt,1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" o:allowoverlap="f" strokecolor="#717776 [3214]">
              <v:stroke joinstyle="miter"/>
              <w10:wrap anchorx="page" anchory="page"/>
              <w10:anchorlock/>
            </v:line>
          </w:pict>
        </mc:Fallback>
      </mc:AlternateContent>
    </w:r>
    <w:r w:rsidR="002C79F8" w:rsidRPr="002C79F8">
      <w:rPr>
        <w:noProof/>
        <w:lang w:eastAsia="de-DE"/>
      </w:rPr>
      <w:drawing>
        <wp:anchor distT="0" distB="0" distL="114300" distR="114300" simplePos="0" relativeHeight="251659264" behindDoc="1" locked="1" layoutInCell="1" allowOverlap="0" wp14:anchorId="1461F8F4" wp14:editId="0D9869FB">
          <wp:simplePos x="0" y="0"/>
          <wp:positionH relativeFrom="page">
            <wp:posOffset>399415</wp:posOffset>
          </wp:positionH>
          <wp:positionV relativeFrom="page">
            <wp:posOffset>485775</wp:posOffset>
          </wp:positionV>
          <wp:extent cx="2059200" cy="597600"/>
          <wp:effectExtent l="0" t="0" r="0" b="0"/>
          <wp:wrapNone/>
          <wp:docPr id="16" name="Grafik 16" descr="achteckige Schraube mit Schriftzug Technische Universität Dresden" title="Logo der TU Dresd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TU_Dresden_Logo-01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59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9F8" w:rsidRPr="002C79F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1" layoutInCell="1" allowOverlap="0" wp14:anchorId="635C7E57" wp14:editId="6E67ADA3">
              <wp:simplePos x="0" y="0"/>
              <wp:positionH relativeFrom="page">
                <wp:posOffset>1085215</wp:posOffset>
              </wp:positionH>
              <wp:positionV relativeFrom="page">
                <wp:posOffset>1176020</wp:posOffset>
              </wp:positionV>
              <wp:extent cx="5767070" cy="197485"/>
              <wp:effectExtent l="0" t="0" r="5080" b="12065"/>
              <wp:wrapSquare wrapText="bothSides"/>
              <wp:docPr id="8" name="Textfeld 8" title="Institut/Einrichtung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7070" cy="1974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2C79F8" w:rsidRPr="00AA1040" w:rsidRDefault="002C79F8" w:rsidP="002C79F8">
                          <w:pPr>
                            <w:pStyle w:val="Querbalken2Ebene"/>
                          </w:pPr>
                          <w:r w:rsidRPr="00AA1040">
                            <w:rPr>
                              <w:rStyle w:val="Querbalken1Ebenefett"/>
                            </w:rPr>
                            <w:t>Der…</w:t>
                          </w:r>
                          <w:r w:rsidRPr="00AA1040">
                            <w:t xml:space="preserve"> Dezernat…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5C7E57" id="Textfeld 8" o:spid="_x0000_s1030" type="#_x0000_t202" alt="Titel: Institut/Einrichtung" style="position:absolute;margin-left:85.45pt;margin-top:92.6pt;width:454.1pt;height:15.5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" o:allowoverlap="f" filled="f" stroked="f" strokeweight=".5pt">
              <v:textbox inset="0,0,0,0">
                <w:txbxContent>
                  <w:p w:rsidR="002C79F8" w:rsidRPr="00AA1040" w:rsidRDefault="002C79F8" w:rsidP="002C79F8">
                    <w:pPr>
                      <w:pStyle w:val="Querbalken2Ebene"/>
                    </w:pPr>
                    <w:r w:rsidRPr="00AA1040">
                      <w:rPr>
                        <w:rStyle w:val="Querbalken1Ebenefett"/>
                      </w:rPr>
                      <w:t>Der…</w:t>
                    </w:r>
                    <w:r w:rsidRPr="00AA1040">
                      <w:t xml:space="preserve"> Dezernat…</w:t>
                    </w: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8CC"/>
    <w:rsid w:val="00002782"/>
    <w:rsid w:val="00004E20"/>
    <w:rsid w:val="00012EF6"/>
    <w:rsid w:val="00040036"/>
    <w:rsid w:val="000B0B77"/>
    <w:rsid w:val="000B2430"/>
    <w:rsid w:val="000C094B"/>
    <w:rsid w:val="000E4920"/>
    <w:rsid w:val="001248B5"/>
    <w:rsid w:val="0016056A"/>
    <w:rsid w:val="001C2D95"/>
    <w:rsid w:val="001C6AF9"/>
    <w:rsid w:val="00201940"/>
    <w:rsid w:val="00204B4C"/>
    <w:rsid w:val="00261365"/>
    <w:rsid w:val="002A62F6"/>
    <w:rsid w:val="002A799B"/>
    <w:rsid w:val="002C51B3"/>
    <w:rsid w:val="002C79F8"/>
    <w:rsid w:val="00302EE4"/>
    <w:rsid w:val="0031725B"/>
    <w:rsid w:val="003662D4"/>
    <w:rsid w:val="003B6D92"/>
    <w:rsid w:val="003D1C5E"/>
    <w:rsid w:val="003D5C0B"/>
    <w:rsid w:val="003D7E5C"/>
    <w:rsid w:val="003E5300"/>
    <w:rsid w:val="003E5E24"/>
    <w:rsid w:val="003F1952"/>
    <w:rsid w:val="00484A22"/>
    <w:rsid w:val="00493403"/>
    <w:rsid w:val="004E2CF4"/>
    <w:rsid w:val="004E300C"/>
    <w:rsid w:val="004E7D3D"/>
    <w:rsid w:val="005012DE"/>
    <w:rsid w:val="00512155"/>
    <w:rsid w:val="00515CEF"/>
    <w:rsid w:val="005517C0"/>
    <w:rsid w:val="00553D5F"/>
    <w:rsid w:val="0057184D"/>
    <w:rsid w:val="00577C66"/>
    <w:rsid w:val="005D5E63"/>
    <w:rsid w:val="005E49BA"/>
    <w:rsid w:val="00601C3E"/>
    <w:rsid w:val="00655A25"/>
    <w:rsid w:val="00670891"/>
    <w:rsid w:val="00673ABA"/>
    <w:rsid w:val="0067736C"/>
    <w:rsid w:val="00692740"/>
    <w:rsid w:val="006936B9"/>
    <w:rsid w:val="00697B5D"/>
    <w:rsid w:val="006B4F10"/>
    <w:rsid w:val="006B63F8"/>
    <w:rsid w:val="006C4317"/>
    <w:rsid w:val="006D33AB"/>
    <w:rsid w:val="006E4761"/>
    <w:rsid w:val="006E604D"/>
    <w:rsid w:val="006F69B0"/>
    <w:rsid w:val="00702BA8"/>
    <w:rsid w:val="00717EC4"/>
    <w:rsid w:val="007315A6"/>
    <w:rsid w:val="00743E9E"/>
    <w:rsid w:val="00774F2B"/>
    <w:rsid w:val="00797ABE"/>
    <w:rsid w:val="007A3C05"/>
    <w:rsid w:val="007F12EE"/>
    <w:rsid w:val="007F78CC"/>
    <w:rsid w:val="00813AC4"/>
    <w:rsid w:val="008275E3"/>
    <w:rsid w:val="00853EEB"/>
    <w:rsid w:val="00865AAF"/>
    <w:rsid w:val="008801C7"/>
    <w:rsid w:val="008A4FE0"/>
    <w:rsid w:val="008E41BE"/>
    <w:rsid w:val="0090090A"/>
    <w:rsid w:val="009075A4"/>
    <w:rsid w:val="00920C5C"/>
    <w:rsid w:val="0093653F"/>
    <w:rsid w:val="00957D7C"/>
    <w:rsid w:val="00957E5A"/>
    <w:rsid w:val="00997732"/>
    <w:rsid w:val="009A1770"/>
    <w:rsid w:val="009A5CC3"/>
    <w:rsid w:val="009B47A1"/>
    <w:rsid w:val="009C5621"/>
    <w:rsid w:val="009D6115"/>
    <w:rsid w:val="009F727A"/>
    <w:rsid w:val="00A14DF0"/>
    <w:rsid w:val="00A33529"/>
    <w:rsid w:val="00A6088B"/>
    <w:rsid w:val="00A634E8"/>
    <w:rsid w:val="00A675AF"/>
    <w:rsid w:val="00A77480"/>
    <w:rsid w:val="00A77B7B"/>
    <w:rsid w:val="00A844C7"/>
    <w:rsid w:val="00AA01FE"/>
    <w:rsid w:val="00AA1040"/>
    <w:rsid w:val="00AC78CF"/>
    <w:rsid w:val="00AD2D3C"/>
    <w:rsid w:val="00AF184C"/>
    <w:rsid w:val="00B21E61"/>
    <w:rsid w:val="00B31494"/>
    <w:rsid w:val="00B5533B"/>
    <w:rsid w:val="00B6751D"/>
    <w:rsid w:val="00BA06E5"/>
    <w:rsid w:val="00BB323A"/>
    <w:rsid w:val="00BB65E4"/>
    <w:rsid w:val="00BC605D"/>
    <w:rsid w:val="00BD17DF"/>
    <w:rsid w:val="00BD25A5"/>
    <w:rsid w:val="00BF30EE"/>
    <w:rsid w:val="00C3629C"/>
    <w:rsid w:val="00C41374"/>
    <w:rsid w:val="00C77373"/>
    <w:rsid w:val="00C8175E"/>
    <w:rsid w:val="00C81E0E"/>
    <w:rsid w:val="00C93ED1"/>
    <w:rsid w:val="00CB5D69"/>
    <w:rsid w:val="00CC2C1F"/>
    <w:rsid w:val="00CD43FB"/>
    <w:rsid w:val="00D077E4"/>
    <w:rsid w:val="00D34F0E"/>
    <w:rsid w:val="00D406D9"/>
    <w:rsid w:val="00D67182"/>
    <w:rsid w:val="00D95672"/>
    <w:rsid w:val="00DB0F70"/>
    <w:rsid w:val="00DC6DBB"/>
    <w:rsid w:val="00DD2F56"/>
    <w:rsid w:val="00DE158D"/>
    <w:rsid w:val="00DF72FD"/>
    <w:rsid w:val="00E11073"/>
    <w:rsid w:val="00E27170"/>
    <w:rsid w:val="00E47407"/>
    <w:rsid w:val="00E47558"/>
    <w:rsid w:val="00E64FF9"/>
    <w:rsid w:val="00E87128"/>
    <w:rsid w:val="00EA5D52"/>
    <w:rsid w:val="00EC0DB3"/>
    <w:rsid w:val="00EC20CA"/>
    <w:rsid w:val="00EE1FB3"/>
    <w:rsid w:val="00F15FF5"/>
    <w:rsid w:val="00FE5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3B8640B"/>
  <w15:chartTrackingRefBased/>
  <w15:docId w15:val="{504588C1-0689-4117-9947-E57BBA841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Open Sans" w:eastAsiaTheme="minorHAnsi" w:hAnsi="Open Sans" w:cstheme="minorBidi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uiPriority="9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C51B3"/>
    <w:pPr>
      <w:spacing w:after="120" w:line="260" w:lineRule="exact"/>
    </w:pPr>
    <w:rPr>
      <w:color w:val="000000" w:themeColor="text1"/>
    </w:rPr>
  </w:style>
  <w:style w:type="paragraph" w:styleId="berschrift1">
    <w:name w:val="heading 1"/>
    <w:basedOn w:val="Standard"/>
    <w:next w:val="Standard"/>
    <w:link w:val="berschrift1Zchn"/>
    <w:uiPriority w:val="5"/>
    <w:rsid w:val="00670891"/>
    <w:pPr>
      <w:keepNext/>
      <w:keepLines/>
      <w:spacing w:before="240" w:after="240"/>
      <w:outlineLvl w:val="0"/>
    </w:pPr>
    <w:rPr>
      <w:rFonts w:eastAsiaTheme="majorEastAsia" w:cstheme="majorBidi"/>
      <w:b/>
      <w:sz w:val="28"/>
      <w:szCs w:val="32"/>
    </w:rPr>
  </w:style>
  <w:style w:type="paragraph" w:styleId="berschrift2">
    <w:name w:val="heading 2"/>
    <w:basedOn w:val="berschrift1"/>
    <w:next w:val="Standard"/>
    <w:link w:val="berschrift2Zchn"/>
    <w:uiPriority w:val="9"/>
    <w:rsid w:val="006B4F10"/>
    <w:pPr>
      <w:spacing w:before="40" w:line="280" w:lineRule="exact"/>
      <w:outlineLvl w:val="1"/>
    </w:pPr>
    <w:rPr>
      <w:color w:val="00305E" w:themeColor="text2"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65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B65E4"/>
    <w:rPr>
      <w:rFonts w:ascii="Segoe UI" w:hAnsi="Segoe UI" w:cs="Segoe UI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5"/>
    <w:rsid w:val="00512155"/>
    <w:rPr>
      <w:rFonts w:eastAsiaTheme="majorEastAsia" w:cstheme="majorBidi"/>
      <w:b/>
      <w:color w:val="000000" w:themeColor="text1"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B4F10"/>
    <w:rPr>
      <w:rFonts w:eastAsiaTheme="majorEastAsia" w:cstheme="majorBidi"/>
      <w:b/>
      <w:color w:val="00305E" w:themeColor="text2"/>
      <w:sz w:val="24"/>
      <w:szCs w:val="26"/>
    </w:rPr>
  </w:style>
  <w:style w:type="character" w:customStyle="1" w:styleId="Kursiv">
    <w:name w:val="Kursiv"/>
    <w:basedOn w:val="Absatz-Standardschriftart"/>
    <w:uiPriority w:val="1"/>
    <w:qFormat/>
    <w:rsid w:val="00670891"/>
    <w:rPr>
      <w:i/>
    </w:rPr>
  </w:style>
  <w:style w:type="paragraph" w:customStyle="1" w:styleId="Querbalken2Ebene">
    <w:name w:val="Querbalken 2. Ebene"/>
    <w:basedOn w:val="Datumszeile"/>
    <w:link w:val="Querbalken2EbeneZchn"/>
    <w:uiPriority w:val="3"/>
    <w:qFormat/>
    <w:rsid w:val="00577C66"/>
    <w:pPr>
      <w:ind w:left="0"/>
    </w:pPr>
    <w:rPr>
      <w:color w:val="717776" w:themeColor="background2"/>
      <w:sz w:val="18"/>
    </w:rPr>
  </w:style>
  <w:style w:type="table" w:styleId="Tabellenraster">
    <w:name w:val="Table Grid"/>
    <w:basedOn w:val="NormaleTabelle"/>
    <w:uiPriority w:val="39"/>
    <w:rsid w:val="00DF7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ubereichStandard">
    <w:name w:val="Fußbereich Standard"/>
    <w:basedOn w:val="Standard"/>
    <w:uiPriority w:val="4"/>
    <w:qFormat/>
    <w:rsid w:val="00BA06E5"/>
    <w:pPr>
      <w:framePr w:hSpace="142" w:wrap="around" w:vAnchor="page" w:hAnchor="margin" w:y="14176"/>
      <w:spacing w:after="0" w:line="160" w:lineRule="exact"/>
      <w:suppressOverlap/>
    </w:pPr>
    <w:rPr>
      <w:color w:val="717776" w:themeColor="background2"/>
      <w:spacing w:val="4"/>
      <w:sz w:val="12"/>
    </w:rPr>
  </w:style>
  <w:style w:type="paragraph" w:customStyle="1" w:styleId="Absenderzeile">
    <w:name w:val="Absenderzeile"/>
    <w:basedOn w:val="Standard"/>
    <w:link w:val="AbsenderzeileZchn"/>
    <w:uiPriority w:val="3"/>
    <w:qFormat/>
    <w:rsid w:val="00261365"/>
    <w:pPr>
      <w:spacing w:after="220"/>
    </w:pPr>
    <w:rPr>
      <w:color w:val="717776" w:themeColor="background2"/>
      <w:spacing w:val="4"/>
      <w:sz w:val="14"/>
      <w:szCs w:val="14"/>
    </w:rPr>
  </w:style>
  <w:style w:type="paragraph" w:customStyle="1" w:styleId="Adressfeld">
    <w:name w:val="Adressfeld"/>
    <w:basedOn w:val="Absenderzeile"/>
    <w:link w:val="AdressfeldZchn"/>
    <w:uiPriority w:val="3"/>
    <w:qFormat/>
    <w:rsid w:val="00D95672"/>
    <w:rPr>
      <w:color w:val="000000" w:themeColor="text1"/>
      <w:sz w:val="20"/>
    </w:rPr>
  </w:style>
  <w:style w:type="character" w:customStyle="1" w:styleId="AbsenderzeileZchn">
    <w:name w:val="Absenderzeile Zchn"/>
    <w:basedOn w:val="Absatz-Standardschriftart"/>
    <w:link w:val="Absenderzeile"/>
    <w:uiPriority w:val="3"/>
    <w:rsid w:val="00512155"/>
    <w:rPr>
      <w:color w:val="717776" w:themeColor="background2"/>
      <w:spacing w:val="4"/>
      <w:sz w:val="14"/>
      <w:szCs w:val="14"/>
    </w:rPr>
  </w:style>
  <w:style w:type="paragraph" w:customStyle="1" w:styleId="Bearbeiterdaten">
    <w:name w:val="Bearbeiterdaten"/>
    <w:basedOn w:val="Absenderzeile"/>
    <w:link w:val="BearbeiterdatenZchn"/>
    <w:uiPriority w:val="3"/>
    <w:qFormat/>
    <w:rsid w:val="008801C7"/>
    <w:pPr>
      <w:tabs>
        <w:tab w:val="left" w:pos="0"/>
        <w:tab w:val="left" w:pos="1191"/>
      </w:tabs>
      <w:spacing w:line="220" w:lineRule="exact"/>
      <w:contextualSpacing/>
    </w:pPr>
    <w:rPr>
      <w:color w:val="000000" w:themeColor="text1"/>
    </w:rPr>
  </w:style>
  <w:style w:type="character" w:customStyle="1" w:styleId="AdressfeldZchn">
    <w:name w:val="Adressfeld Zchn"/>
    <w:basedOn w:val="AbsenderzeileZchn"/>
    <w:link w:val="Adressfeld"/>
    <w:uiPriority w:val="3"/>
    <w:rsid w:val="00512155"/>
    <w:rPr>
      <w:color w:val="000000" w:themeColor="text1"/>
      <w:spacing w:val="4"/>
      <w:sz w:val="14"/>
      <w:szCs w:val="14"/>
    </w:rPr>
  </w:style>
  <w:style w:type="paragraph" w:customStyle="1" w:styleId="Datumszeile">
    <w:name w:val="Datumszeile"/>
    <w:basedOn w:val="Bearbeiterdaten"/>
    <w:link w:val="DatumszeileZchn"/>
    <w:uiPriority w:val="4"/>
    <w:qFormat/>
    <w:rsid w:val="00BF30EE"/>
    <w:pPr>
      <w:spacing w:before="3500"/>
      <w:ind w:left="5216"/>
    </w:pPr>
    <w:rPr>
      <w:sz w:val="20"/>
    </w:rPr>
  </w:style>
  <w:style w:type="character" w:styleId="Fett">
    <w:name w:val="Strong"/>
    <w:basedOn w:val="Absatz-Standardschriftart"/>
    <w:uiPriority w:val="1"/>
    <w:qFormat/>
    <w:rsid w:val="00D34F0E"/>
    <w:rPr>
      <w:b/>
      <w:bCs/>
    </w:rPr>
  </w:style>
  <w:style w:type="character" w:customStyle="1" w:styleId="Querbalken1Ebenefett">
    <w:name w:val="Querbalken 1. Ebene fett"/>
    <w:basedOn w:val="Fett"/>
    <w:uiPriority w:val="3"/>
    <w:qFormat/>
    <w:rsid w:val="003D7E5C"/>
    <w:rPr>
      <w:rFonts w:ascii="Open Sans" w:hAnsi="Open Sans"/>
      <w:b/>
      <w:bCs/>
      <w:color w:val="717776" w:themeColor="background2"/>
      <w:sz w:val="18"/>
    </w:rPr>
  </w:style>
  <w:style w:type="paragraph" w:styleId="Kopfzeile">
    <w:name w:val="header"/>
    <w:basedOn w:val="Standard"/>
    <w:link w:val="KopfzeileZchn"/>
    <w:uiPriority w:val="99"/>
    <w:semiHidden/>
    <w:rsid w:val="00702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A77B7B"/>
    <w:rPr>
      <w:color w:val="000000" w:themeColor="text1"/>
    </w:rPr>
  </w:style>
  <w:style w:type="paragraph" w:styleId="Fuzeile">
    <w:name w:val="footer"/>
    <w:basedOn w:val="Standard"/>
    <w:link w:val="FuzeileZchn"/>
    <w:uiPriority w:val="99"/>
    <w:rsid w:val="00702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77B7B"/>
    <w:rPr>
      <w:color w:val="000000" w:themeColor="text1"/>
    </w:rPr>
  </w:style>
  <w:style w:type="paragraph" w:customStyle="1" w:styleId="SeitenzahlFolgeseiten">
    <w:name w:val="Seitenzahl Folgeseiten"/>
    <w:basedOn w:val="Fuzeile"/>
    <w:link w:val="SeitenzahlFolgeseitenZchn"/>
    <w:uiPriority w:val="10"/>
    <w:qFormat/>
    <w:rsid w:val="00A77B7B"/>
    <w:pPr>
      <w:jc w:val="right"/>
    </w:pPr>
    <w:rPr>
      <w:rFonts w:ascii="Open Sans Light" w:hAnsi="Open Sans Light"/>
      <w:sz w:val="18"/>
    </w:rPr>
  </w:style>
  <w:style w:type="character" w:customStyle="1" w:styleId="BearbeiterdatenZchn">
    <w:name w:val="Bearbeiterdaten Zchn"/>
    <w:basedOn w:val="AbsenderzeileZchn"/>
    <w:link w:val="Bearbeiterdaten"/>
    <w:uiPriority w:val="3"/>
    <w:rsid w:val="003D7E5C"/>
    <w:rPr>
      <w:color w:val="000000" w:themeColor="text1"/>
      <w:spacing w:val="4"/>
      <w:sz w:val="14"/>
      <w:szCs w:val="14"/>
    </w:rPr>
  </w:style>
  <w:style w:type="character" w:customStyle="1" w:styleId="SeitenzahlFolgeseitenZchn">
    <w:name w:val="Seitenzahl Folgeseiten Zchn"/>
    <w:basedOn w:val="FuzeileZchn"/>
    <w:link w:val="SeitenzahlFolgeseiten"/>
    <w:uiPriority w:val="10"/>
    <w:rsid w:val="00A77B7B"/>
    <w:rPr>
      <w:rFonts w:ascii="Open Sans Light" w:hAnsi="Open Sans Light"/>
      <w:color w:val="000000" w:themeColor="text1"/>
      <w:sz w:val="18"/>
    </w:rPr>
  </w:style>
  <w:style w:type="character" w:customStyle="1" w:styleId="DatumszeileZchn">
    <w:name w:val="Datumszeile Zchn"/>
    <w:basedOn w:val="BearbeiterdatenZchn"/>
    <w:link w:val="Datumszeile"/>
    <w:uiPriority w:val="4"/>
    <w:rsid w:val="00BF30EE"/>
    <w:rPr>
      <w:color w:val="000000" w:themeColor="text1"/>
      <w:spacing w:val="4"/>
      <w:sz w:val="14"/>
      <w:szCs w:val="14"/>
    </w:rPr>
  </w:style>
  <w:style w:type="character" w:customStyle="1" w:styleId="Querbalken2EbeneZchn">
    <w:name w:val="Querbalken 2. Ebene Zchn"/>
    <w:basedOn w:val="DatumszeileZchn"/>
    <w:link w:val="Querbalken2Ebene"/>
    <w:uiPriority w:val="3"/>
    <w:rsid w:val="003D7E5C"/>
    <w:rPr>
      <w:color w:val="717776" w:themeColor="background2"/>
      <w:spacing w:val="4"/>
      <w:sz w:val="18"/>
      <w:szCs w:val="14"/>
    </w:rPr>
  </w:style>
  <w:style w:type="character" w:styleId="Hyperlink">
    <w:name w:val="Hyperlink"/>
    <w:basedOn w:val="Absatz-Standardschriftart"/>
    <w:uiPriority w:val="99"/>
    <w:unhideWhenUsed/>
    <w:rsid w:val="007A3C05"/>
    <w:rPr>
      <w:color w:val="006AB3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4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tu-dresden.de/ihi-zittau" TargetMode="External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heunig\AppData\Local\Temp\BRIEF_ALLG.dotx" TargetMode="External"/></Relationships>
</file>

<file path=word/theme/theme1.xml><?xml version="1.0" encoding="utf-8"?>
<a:theme xmlns:a="http://schemas.openxmlformats.org/drawingml/2006/main" name="Office">
  <a:themeElements>
    <a:clrScheme name="Benutzerdefiniert 1">
      <a:dk1>
        <a:sysClr val="windowText" lastClr="000000"/>
      </a:dk1>
      <a:lt1>
        <a:sysClr val="window" lastClr="FFFFFF"/>
      </a:lt1>
      <a:dk2>
        <a:srgbClr val="00305E"/>
      </a:dk2>
      <a:lt2>
        <a:srgbClr val="717776"/>
      </a:lt2>
      <a:accent1>
        <a:srgbClr val="006AB3"/>
      </a:accent1>
      <a:accent2>
        <a:srgbClr val="54378A"/>
      </a:accent2>
      <a:accent3>
        <a:srgbClr val="93107E"/>
      </a:accent3>
      <a:accent4>
        <a:srgbClr val="007D40"/>
      </a:accent4>
      <a:accent5>
        <a:srgbClr val="6AB023"/>
      </a:accent5>
      <a:accent6>
        <a:srgbClr val="EE7F00"/>
      </a:accent6>
      <a:hlink>
        <a:srgbClr val="006AB3"/>
      </a:hlink>
      <a:folHlink>
        <a:srgbClr val="54378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:configuration xmlns:c="http://ns.axespdf.com/word/configuration">
  <c:group id="Styles"/>
  <c:group id="Content">
    <c:group id="1">
      <c:property id="RoleID" type="string">FigureArtifact</c:property>
    </c:group>
    <c:group id="4">
      <c:property id="RoleID" type="string">FigureArtifact</c:property>
    </c:group>
    <c:group id="3">
      <c:property id="RoleID" type="string">FigureArtifact</c:property>
    </c:group>
    <c:group id="2">
      <c:property id="RoleID" type="string">FigureArtifact</c:property>
    </c:group>
  </c:group>
</c: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51153-C228-47C9-A217-6378CA2F56ED}">
  <ds:schemaRefs>
    <ds:schemaRef ds:uri="http://ns.axespdf.com/word/configuration"/>
  </ds:schemaRefs>
</ds:datastoreItem>
</file>

<file path=customXml/itemProps2.xml><?xml version="1.0" encoding="utf-8"?>
<ds:datastoreItem xmlns:ds="http://schemas.openxmlformats.org/officeDocument/2006/customXml" ds:itemID="{3CD4D408-8AA6-4AF4-8F8B-2140FDF05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BRIEF_ALLG</Template>
  <TotalTime>0</TotalTime>
  <Pages>1</Pages>
  <Words>153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scheunig</dc:creator>
  <cp:keywords/>
  <dc:description/>
  <cp:lastModifiedBy>tettenbo</cp:lastModifiedBy>
  <cp:revision>2</cp:revision>
  <cp:lastPrinted>2019-06-05T07:53:00Z</cp:lastPrinted>
  <dcterms:created xsi:type="dcterms:W3CDTF">2019-10-25T09:51:00Z</dcterms:created>
  <dcterms:modified xsi:type="dcterms:W3CDTF">2019-10-25T09:51:00Z</dcterms:modified>
</cp:coreProperties>
</file>